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05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3"/>
        <w:gridCol w:w="360"/>
        <w:gridCol w:w="9"/>
        <w:gridCol w:w="7363"/>
        <w:gridCol w:w="15"/>
      </w:tblGrid>
      <w:tr w:rsidR="00712ABA" w:rsidRPr="008C1733" w14:paraId="44705AD1" w14:textId="77777777" w:rsidTr="00F46A4E">
        <w:trPr>
          <w:trHeight w:val="8208"/>
        </w:trPr>
        <w:tc>
          <w:tcPr>
            <w:tcW w:w="7373" w:type="dxa"/>
            <w:vMerge w:val="restart"/>
          </w:tcPr>
          <w:p w14:paraId="41E62C92" w14:textId="2B7CBEEF" w:rsidR="00712ABA" w:rsidRPr="0030161C" w:rsidRDefault="003B049B" w:rsidP="00F46A4E">
            <w:pPr>
              <w:pStyle w:val="Heading1"/>
              <w:tabs>
                <w:tab w:val="left" w:pos="930"/>
                <w:tab w:val="center" w:pos="3687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20816FE" wp14:editId="1A6FE4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4683125" cy="7237730"/>
                  <wp:effectExtent l="0" t="0" r="3175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125" cy="723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sdt>
              <w:sdtPr>
                <w:id w:val="-1462099879"/>
                <w:placeholder>
                  <w:docPart w:val="2AE4A541AB2C4AA6AD3B7457E6E19F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30161C">
                  <w:t>Event Committee</w:t>
                </w:r>
              </w:sdtContent>
            </w:sdt>
          </w:p>
          <w:sdt>
            <w:sdtPr>
              <w:rPr>
                <w:rFonts w:asciiTheme="majorHAnsi" w:eastAsia="Times New Roman" w:hAnsiTheme="majorHAnsi" w:cs="Arial"/>
              </w:rPr>
              <w:id w:val="-190683740"/>
              <w:placeholder>
                <w:docPart w:val="020DB6FD2DE74992AD1AA7F16E2430A8"/>
              </w:placeholder>
              <w:temporary/>
              <w:showingPlcHdr/>
              <w15:appearance w15:val="hidden"/>
            </w:sdtPr>
            <w:sdtEndPr/>
            <w:sdtContent>
              <w:p w14:paraId="3648C005" w14:textId="77777777" w:rsidR="0030161C" w:rsidRPr="008C1733" w:rsidRDefault="0030161C" w:rsidP="00F46A4E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asciiTheme="majorHAnsi" w:eastAsia="Times New Roman" w:hAnsiTheme="majorHAnsi" w:cs="Arial"/>
                  </w:rPr>
                </w:pPr>
                <w:r w:rsidRPr="008C1733">
                  <w:rPr>
                    <w:rFonts w:asciiTheme="majorHAnsi" w:eastAsia="Times New Roman" w:hAnsiTheme="majorHAnsi" w:cs="Arial"/>
                  </w:rPr>
                  <w:t>Name 1</w:t>
                </w:r>
              </w:p>
            </w:sdtContent>
          </w:sdt>
          <w:sdt>
            <w:sdtPr>
              <w:id w:val="-1693844073"/>
              <w:placeholder>
                <w:docPart w:val="7D4E13AF189C46898AB6B9EE40AB141E"/>
              </w:placeholder>
              <w:temporary/>
              <w:showingPlcHdr/>
              <w15:appearance w15:val="hidden"/>
            </w:sdtPr>
            <w:sdtEndPr/>
            <w:sdtContent>
              <w:p w14:paraId="1FFB57A2" w14:textId="77777777" w:rsidR="0030161C" w:rsidRPr="00D90FD2" w:rsidRDefault="00D90FD2" w:rsidP="00F46A4E">
                <w:r w:rsidRPr="00D90FD2">
                  <w:t>Name 2</w:t>
                </w:r>
              </w:p>
            </w:sdtContent>
          </w:sdt>
          <w:p w14:paraId="085DB733" w14:textId="77777777" w:rsidR="00712ABA" w:rsidRPr="008C1733" w:rsidRDefault="00C54BE1" w:rsidP="00F46A4E">
            <w:pPr>
              <w:pStyle w:val="Heading2"/>
            </w:pPr>
            <w:sdt>
              <w:sdtPr>
                <w:id w:val="133528574"/>
                <w:placeholder>
                  <w:docPart w:val="27DD70E6B1F44B799BB257896C006ACD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8C1733">
                  <w:t>Volunteers</w:t>
                </w:r>
              </w:sdtContent>
            </w:sdt>
          </w:p>
          <w:sdt>
            <w:sdtPr>
              <w:rPr>
                <w:rFonts w:asciiTheme="majorHAnsi" w:eastAsia="Times New Roman" w:hAnsiTheme="majorHAnsi" w:cs="Arial"/>
              </w:rPr>
              <w:id w:val="1641620946"/>
              <w:placeholder>
                <w:docPart w:val="7F91F237B9024F208A37B12E82C41517"/>
              </w:placeholder>
              <w:temporary/>
              <w:showingPlcHdr/>
              <w15:appearance w15:val="hidden"/>
            </w:sdtPr>
            <w:sdtEndPr/>
            <w:sdtContent>
              <w:p w14:paraId="0E49CEBC" w14:textId="77777777" w:rsidR="00712ABA" w:rsidRPr="008C1733" w:rsidRDefault="00712ABA" w:rsidP="00F46A4E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asciiTheme="majorHAnsi" w:eastAsia="Times New Roman" w:hAnsiTheme="majorHAnsi" w:cs="Arial"/>
                  </w:rPr>
                </w:pPr>
                <w:r w:rsidRPr="008C1733">
                  <w:rPr>
                    <w:rFonts w:asciiTheme="majorHAnsi" w:eastAsia="Times New Roman" w:hAnsiTheme="majorHAnsi" w:cs="Arial"/>
                  </w:rPr>
                  <w:t>Name 1</w:t>
                </w:r>
              </w:p>
            </w:sdtContent>
          </w:sdt>
          <w:sdt>
            <w:sdtPr>
              <w:rPr>
                <w:rFonts w:asciiTheme="majorHAnsi" w:eastAsia="Times New Roman" w:hAnsiTheme="majorHAnsi" w:cs="Arial"/>
              </w:rPr>
              <w:id w:val="-420808113"/>
              <w:placeholder>
                <w:docPart w:val="03C2C89465E343AA91B45183B046BC0A"/>
              </w:placeholder>
              <w:temporary/>
              <w:showingPlcHdr/>
              <w15:appearance w15:val="hidden"/>
            </w:sdtPr>
            <w:sdtEndPr/>
            <w:sdtContent>
              <w:p w14:paraId="408CC668" w14:textId="77777777" w:rsidR="00D90FD2" w:rsidRPr="00D90FD2" w:rsidRDefault="00D90FD2" w:rsidP="00F46A4E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asciiTheme="majorHAnsi" w:eastAsia="Times New Roman" w:hAnsiTheme="majorHAnsi" w:cs="Arial"/>
                  </w:rPr>
                </w:pPr>
                <w:r w:rsidRPr="00D90FD2">
                  <w:rPr>
                    <w:rFonts w:asciiTheme="majorHAnsi" w:eastAsia="Times New Roman" w:hAnsiTheme="majorHAnsi" w:cs="Arial"/>
                  </w:rPr>
                  <w:t>Name 2</w:t>
                </w:r>
              </w:p>
            </w:sdtContent>
          </w:sdt>
          <w:p w14:paraId="73A461E3" w14:textId="77777777" w:rsidR="00712ABA" w:rsidRPr="008C1733" w:rsidRDefault="00C54BE1" w:rsidP="00F46A4E">
            <w:pPr>
              <w:pStyle w:val="Heading2"/>
            </w:pPr>
            <w:sdt>
              <w:sdtPr>
                <w:id w:val="-543057457"/>
                <w:placeholder>
                  <w:docPart w:val="A7378762D75646A68381F2AF9A0B57E5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8C1733">
                  <w:t>Contributors</w:t>
                </w:r>
              </w:sdtContent>
            </w:sdt>
          </w:p>
          <w:sdt>
            <w:sdtPr>
              <w:rPr>
                <w:rFonts w:asciiTheme="majorHAnsi" w:eastAsia="Times New Roman" w:hAnsiTheme="majorHAnsi" w:cs="Arial"/>
              </w:rPr>
              <w:id w:val="83273130"/>
              <w:placeholder>
                <w:docPart w:val="398DD91B73484F23A0DECC805DD57277"/>
              </w:placeholder>
              <w:temporary/>
              <w:showingPlcHdr/>
              <w15:appearance w15:val="hidden"/>
            </w:sdtPr>
            <w:sdtEndPr/>
            <w:sdtContent>
              <w:p w14:paraId="044C4711" w14:textId="77777777" w:rsidR="0030161C" w:rsidRPr="008C1733" w:rsidRDefault="0030161C" w:rsidP="00F46A4E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asciiTheme="majorHAnsi" w:eastAsia="Times New Roman" w:hAnsiTheme="majorHAnsi" w:cs="Arial"/>
                  </w:rPr>
                </w:pPr>
                <w:r w:rsidRPr="008C1733">
                  <w:rPr>
                    <w:rFonts w:asciiTheme="majorHAnsi" w:eastAsia="Times New Roman" w:hAnsiTheme="majorHAnsi" w:cs="Arial"/>
                  </w:rPr>
                  <w:t>Name 1</w:t>
                </w:r>
              </w:p>
            </w:sdtContent>
          </w:sdt>
          <w:p w14:paraId="7D4F058E" w14:textId="7883A3FA" w:rsidR="00712ABA" w:rsidRPr="0030161C" w:rsidRDefault="00420C18" w:rsidP="00F46A4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Times New Roman" w:hAnsiTheme="majorHAnsi" w:cs="Arial"/>
              </w:rPr>
            </w:pPr>
            <w:sdt>
              <w:sdtPr>
                <w:id w:val="-869444574"/>
                <w:placeholder>
                  <w:docPart w:val="25E632CF5C4A491A8044E4079D8FE7ED"/>
                </w:placeholder>
                <w:temporary/>
                <w:showingPlcHdr/>
                <w15:appearance w15:val="hidden"/>
              </w:sdtPr>
              <w:sdtContent>
                <w:r w:rsidRPr="0030161C">
                  <w:t>Special Thanks</w:t>
                </w:r>
              </w:sdtContent>
            </w:sdt>
          </w:p>
        </w:tc>
        <w:tc>
          <w:tcPr>
            <w:tcW w:w="369" w:type="dxa"/>
            <w:gridSpan w:val="2"/>
            <w:vMerge w:val="restart"/>
          </w:tcPr>
          <w:p w14:paraId="5B950322" w14:textId="5961A929" w:rsidR="00712ABA" w:rsidRPr="008C1733" w:rsidRDefault="00712ABA" w:rsidP="00F46A4E">
            <w:pPr>
              <w:rPr>
                <w:rFonts w:asciiTheme="majorHAnsi" w:hAnsiTheme="majorHAnsi"/>
              </w:rPr>
            </w:pPr>
          </w:p>
        </w:tc>
        <w:tc>
          <w:tcPr>
            <w:tcW w:w="7378" w:type="dxa"/>
            <w:gridSpan w:val="2"/>
          </w:tcPr>
          <w:p w14:paraId="7EA61494" w14:textId="3619DB32" w:rsidR="00712ABA" w:rsidRPr="008C1733" w:rsidRDefault="003B049B" w:rsidP="00F46A4E">
            <w:pPr>
              <w:rPr>
                <w:rFonts w:asciiTheme="majorHAnsi" w:hAnsiTheme="majorHAnsi"/>
              </w:rPr>
            </w:pPr>
            <w:r w:rsidRPr="003B049B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667E9475" wp14:editId="18FAD207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5617845</wp:posOffset>
                      </wp:positionV>
                      <wp:extent cx="2360930" cy="1404620"/>
                      <wp:effectExtent l="0" t="0" r="26670" b="12065"/>
                      <wp:wrapTight wrapText="bothSides">
                        <wp:wrapPolygon edited="0">
                          <wp:start x="0" y="0"/>
                          <wp:lineTo x="0" y="21489"/>
                          <wp:lineTo x="21643" y="21489"/>
                          <wp:lineTo x="21643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FDAA6" w14:textId="5A9EE742" w:rsidR="003B049B" w:rsidRDefault="00420C18">
                                  <w:r>
                                    <w:t>Saturday, January 1, 2020 – 11:00 a.m.</w:t>
                                  </w:r>
                                </w:p>
                                <w:p w14:paraId="1D1AC105" w14:textId="266BA1D4" w:rsidR="00420C18" w:rsidRDefault="00420C18"/>
                                <w:p w14:paraId="0A2C00A9" w14:textId="576B8F05" w:rsidR="00420C18" w:rsidRDefault="00420C18">
                                  <w:r>
                                    <w:t xml:space="preserve">First Church </w:t>
                                  </w:r>
                                </w:p>
                                <w:p w14:paraId="545A9CD7" w14:textId="519A8806" w:rsidR="00420C18" w:rsidRDefault="00420C18" w:rsidP="00420C18">
                                  <w:r>
                                    <w:t>123 Main Street</w:t>
                                  </w:r>
                                </w:p>
                                <w:p w14:paraId="30612CAA" w14:textId="3DBBDF2A" w:rsidR="00420C18" w:rsidRDefault="00420C18" w:rsidP="00420C18">
                                  <w:r>
                                    <w:t>City, NJ 11111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67E94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6.65pt;margin-top:442.3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K1L8KLfAAAACwEAAA8AAAAAAAAAAAAAAAAAawQAAGRycy9kb3ducmV2LnhtbFBLBQYAAAAABAAE&#10;APMAAAB3BQAAAAA=&#10;">
                      <v:textbox style="mso-fit-shape-to-text:t">
                        <w:txbxContent>
                          <w:p w14:paraId="63DFDAA6" w14:textId="5A9EE742" w:rsidR="003B049B" w:rsidRDefault="00420C18">
                            <w:r>
                              <w:t>Saturday, January 1, 2020 – 11:00 a.m.</w:t>
                            </w:r>
                          </w:p>
                          <w:p w14:paraId="1D1AC105" w14:textId="266BA1D4" w:rsidR="00420C18" w:rsidRDefault="00420C18"/>
                          <w:p w14:paraId="0A2C00A9" w14:textId="576B8F05" w:rsidR="00420C18" w:rsidRDefault="00420C18">
                            <w:r>
                              <w:t xml:space="preserve">First Church </w:t>
                            </w:r>
                          </w:p>
                          <w:p w14:paraId="545A9CD7" w14:textId="519A8806" w:rsidR="00420C18" w:rsidRDefault="00420C18" w:rsidP="00420C18">
                            <w:r>
                              <w:t>123 Main Street</w:t>
                            </w:r>
                          </w:p>
                          <w:p w14:paraId="30612CAA" w14:textId="3DBBDF2A" w:rsidR="00420C18" w:rsidRDefault="00420C18" w:rsidP="00420C18">
                            <w:r>
                              <w:t>City, NJ 11111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40" behindDoc="1" locked="0" layoutInCell="1" allowOverlap="1" wp14:anchorId="4CBB3F70" wp14:editId="1752F07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-1905</wp:posOffset>
                  </wp:positionV>
                  <wp:extent cx="4683760" cy="7238365"/>
                  <wp:effectExtent l="0" t="0" r="254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723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2ABA" w:rsidRPr="008C1733" w14:paraId="3A92D5D2" w14:textId="77777777" w:rsidTr="00F46A4E">
        <w:trPr>
          <w:trHeight w:val="2448"/>
        </w:trPr>
        <w:tc>
          <w:tcPr>
            <w:tcW w:w="7373" w:type="dxa"/>
            <w:vMerge/>
            <w:vAlign w:val="bottom"/>
          </w:tcPr>
          <w:p w14:paraId="2558D0E1" w14:textId="77777777" w:rsidR="00712ABA" w:rsidRPr="008C1733" w:rsidRDefault="00712ABA" w:rsidP="00F46A4E">
            <w:pPr>
              <w:pStyle w:val="Heading1"/>
            </w:pPr>
          </w:p>
        </w:tc>
        <w:tc>
          <w:tcPr>
            <w:tcW w:w="369" w:type="dxa"/>
            <w:gridSpan w:val="2"/>
            <w:vMerge/>
          </w:tcPr>
          <w:p w14:paraId="5B52101E" w14:textId="77777777" w:rsidR="00712ABA" w:rsidRPr="008C1733" w:rsidRDefault="00712ABA" w:rsidP="00F46A4E">
            <w:pPr>
              <w:rPr>
                <w:rFonts w:asciiTheme="majorHAnsi" w:hAnsiTheme="majorHAnsi"/>
              </w:rPr>
            </w:pPr>
          </w:p>
        </w:tc>
        <w:tc>
          <w:tcPr>
            <w:tcW w:w="7378" w:type="dxa"/>
            <w:gridSpan w:val="2"/>
            <w:vAlign w:val="center"/>
          </w:tcPr>
          <w:p w14:paraId="0E003F8E" w14:textId="4922CE47" w:rsidR="00712ABA" w:rsidRPr="0030161C" w:rsidRDefault="00712ABA" w:rsidP="00F46A4E">
            <w:pPr>
              <w:jc w:val="both"/>
            </w:pPr>
          </w:p>
        </w:tc>
      </w:tr>
      <w:tr w:rsidR="00CB5F66" w:rsidRPr="008C1733" w14:paraId="73C5A3BA" w14:textId="77777777" w:rsidTr="00F46A4E">
        <w:trPr>
          <w:gridAfter w:val="1"/>
          <w:wAfter w:w="15" w:type="dxa"/>
          <w:trHeight w:val="10701"/>
        </w:trPr>
        <w:tc>
          <w:tcPr>
            <w:tcW w:w="7373" w:type="dxa"/>
          </w:tcPr>
          <w:p w14:paraId="14ED9B9C" w14:textId="5777DA32" w:rsidR="003D0D60" w:rsidRPr="0030161C" w:rsidRDefault="00420C18" w:rsidP="00F46A4E">
            <w:pPr>
              <w:pStyle w:val="Heading1"/>
            </w:pPr>
            <w:r>
              <w:lastRenderedPageBreak/>
              <w:t>The Obituary</w:t>
            </w:r>
          </w:p>
          <w:p w14:paraId="7A777F2B" w14:textId="77777777" w:rsidR="00781022" w:rsidRDefault="00781022" w:rsidP="00F46A4E">
            <w:pPr>
              <w:rPr>
                <w:rFonts w:asciiTheme="majorHAnsi" w:hAnsiTheme="majorHAnsi"/>
              </w:rPr>
            </w:pPr>
          </w:p>
          <w:p w14:paraId="55568A1C" w14:textId="56216738" w:rsidR="00B435E4" w:rsidRPr="008C1733" w:rsidRDefault="00420C18" w:rsidP="00F46A4E">
            <w:pPr>
              <w:jc w:val="left"/>
            </w:pPr>
            <w:r>
              <w:t>You can enter The Obituary here</w:t>
            </w:r>
          </w:p>
        </w:tc>
        <w:tc>
          <w:tcPr>
            <w:tcW w:w="360" w:type="dxa"/>
          </w:tcPr>
          <w:p w14:paraId="73FD26D1" w14:textId="77777777" w:rsidR="00B435E4" w:rsidRPr="008C1733" w:rsidRDefault="00B435E4" w:rsidP="00F46A4E">
            <w:pPr>
              <w:rPr>
                <w:rFonts w:asciiTheme="majorHAnsi" w:hAnsiTheme="majorHAnsi"/>
              </w:rPr>
            </w:pPr>
          </w:p>
        </w:tc>
        <w:tc>
          <w:tcPr>
            <w:tcW w:w="7372" w:type="dxa"/>
            <w:gridSpan w:val="2"/>
          </w:tcPr>
          <w:p w14:paraId="5B6B2EE0" w14:textId="1F0A9A26" w:rsidR="003D0D60" w:rsidRPr="0030161C" w:rsidRDefault="00420C18" w:rsidP="00F46A4E">
            <w:pPr>
              <w:pStyle w:val="Heading1"/>
            </w:pPr>
            <w:r>
              <w:t xml:space="preserve">The Order </w:t>
            </w:r>
            <w:proofErr w:type="gramStart"/>
            <w:r>
              <w:t>Of</w:t>
            </w:r>
            <w:proofErr w:type="gramEnd"/>
            <w:r>
              <w:t xml:space="preserve"> Service</w:t>
            </w:r>
          </w:p>
          <w:p w14:paraId="05935D4A" w14:textId="77777777" w:rsidR="00B435E4" w:rsidRDefault="00B435E4" w:rsidP="00F46A4E"/>
          <w:p w14:paraId="6F19524F" w14:textId="77777777" w:rsidR="00420C18" w:rsidRDefault="00420C18" w:rsidP="00F46A4E">
            <w:r>
              <w:t>Processional</w:t>
            </w:r>
          </w:p>
          <w:p w14:paraId="3BBB22CE" w14:textId="77777777" w:rsidR="00420C18" w:rsidRDefault="00420C18" w:rsidP="00F46A4E"/>
          <w:p w14:paraId="3703A5AE" w14:textId="77777777" w:rsidR="00420C18" w:rsidRDefault="00420C18" w:rsidP="00F46A4E">
            <w:r>
              <w:t>Scripture Reading</w:t>
            </w:r>
          </w:p>
          <w:p w14:paraId="3AFAA252" w14:textId="77777777" w:rsidR="00420C18" w:rsidRDefault="00420C18" w:rsidP="00F46A4E"/>
          <w:p w14:paraId="6342A8FC" w14:textId="77777777" w:rsidR="00420C18" w:rsidRDefault="00420C18" w:rsidP="00F46A4E">
            <w:r>
              <w:t>Prayer of Comfort</w:t>
            </w:r>
          </w:p>
          <w:p w14:paraId="00103746" w14:textId="77777777" w:rsidR="00420C18" w:rsidRDefault="00420C18" w:rsidP="00F46A4E"/>
          <w:p w14:paraId="22843707" w14:textId="77777777" w:rsidR="00420C18" w:rsidRDefault="00420C18" w:rsidP="00F46A4E">
            <w:r>
              <w:t>Musical Selection</w:t>
            </w:r>
          </w:p>
          <w:p w14:paraId="3B3286C1" w14:textId="77777777" w:rsidR="00420C18" w:rsidRDefault="00420C18" w:rsidP="00F46A4E"/>
          <w:p w14:paraId="2C3EA144" w14:textId="77777777" w:rsidR="00420C18" w:rsidRDefault="00420C18" w:rsidP="00F46A4E">
            <w:r>
              <w:t>Obituary Reading</w:t>
            </w:r>
          </w:p>
          <w:p w14:paraId="744E1076" w14:textId="77777777" w:rsidR="00420C18" w:rsidRDefault="00420C18" w:rsidP="00F46A4E"/>
          <w:p w14:paraId="7C7F9184" w14:textId="77777777" w:rsidR="00420C18" w:rsidRDefault="00420C18" w:rsidP="00F46A4E">
            <w:r>
              <w:t>Remarks</w:t>
            </w:r>
            <w:r>
              <w:br/>
              <w:t>(2 minutes each please)</w:t>
            </w:r>
          </w:p>
          <w:p w14:paraId="722BE27A" w14:textId="77777777" w:rsidR="00420C18" w:rsidRDefault="00420C18" w:rsidP="00F46A4E"/>
          <w:p w14:paraId="475863FF" w14:textId="77777777" w:rsidR="00420C18" w:rsidRDefault="00420C18" w:rsidP="00F46A4E">
            <w:r>
              <w:t>Musical Selection</w:t>
            </w:r>
          </w:p>
          <w:p w14:paraId="338E64BC" w14:textId="77777777" w:rsidR="00420C18" w:rsidRDefault="00420C18" w:rsidP="00F46A4E"/>
          <w:p w14:paraId="72E8A38C" w14:textId="77777777" w:rsidR="00420C18" w:rsidRDefault="00420C18" w:rsidP="00F46A4E">
            <w:r>
              <w:t>The Eulogy</w:t>
            </w:r>
          </w:p>
          <w:p w14:paraId="181E3C2F" w14:textId="77777777" w:rsidR="00420C18" w:rsidRDefault="00420C18" w:rsidP="00F46A4E"/>
          <w:p w14:paraId="63959E2C" w14:textId="77777777" w:rsidR="00420C18" w:rsidRDefault="00420C18" w:rsidP="00F46A4E">
            <w:r>
              <w:t>Benediction</w:t>
            </w:r>
          </w:p>
          <w:p w14:paraId="6176EDE5" w14:textId="77777777" w:rsidR="00420C18" w:rsidRDefault="00420C18" w:rsidP="00F46A4E"/>
          <w:p w14:paraId="15EE587E" w14:textId="0A6E5AFE" w:rsidR="00420C18" w:rsidRPr="008C1733" w:rsidRDefault="00420C18" w:rsidP="00F46A4E">
            <w:r>
              <w:t>Recessional</w:t>
            </w:r>
          </w:p>
        </w:tc>
      </w:tr>
    </w:tbl>
    <w:p w14:paraId="0026FB21" w14:textId="77777777" w:rsidR="00825037" w:rsidRPr="00781022" w:rsidRDefault="00825037" w:rsidP="00CC1AB3">
      <w:pPr>
        <w:spacing w:after="0"/>
        <w:rPr>
          <w:rFonts w:asciiTheme="majorHAnsi" w:hAnsiTheme="majorHAnsi"/>
          <w:sz w:val="14"/>
        </w:rPr>
      </w:pPr>
    </w:p>
    <w:sectPr w:rsidR="00825037" w:rsidRPr="00781022" w:rsidSect="00CC1AB3">
      <w:headerReference w:type="default" r:id="rId12"/>
      <w:headerReference w:type="first" r:id="rId13"/>
      <w:pgSz w:w="15840" w:h="12240" w:orient="landscape" w:code="1"/>
      <w:pgMar w:top="360" w:right="360" w:bottom="360" w:left="360" w:header="360" w:footer="14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7F55D" w14:textId="77777777" w:rsidR="003B049B" w:rsidRDefault="003B049B" w:rsidP="00CB5F66">
      <w:r>
        <w:separator/>
      </w:r>
    </w:p>
  </w:endnote>
  <w:endnote w:type="continuationSeparator" w:id="0">
    <w:p w14:paraId="16AC14CD" w14:textId="77777777" w:rsidR="003B049B" w:rsidRDefault="003B049B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4312E" w14:textId="77777777" w:rsidR="003B049B" w:rsidRDefault="003B049B" w:rsidP="00CB5F66">
      <w:r>
        <w:separator/>
      </w:r>
    </w:p>
  </w:footnote>
  <w:footnote w:type="continuationSeparator" w:id="0">
    <w:p w14:paraId="6CC6053D" w14:textId="77777777" w:rsidR="003B049B" w:rsidRDefault="003B049B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3168" w14:textId="77777777" w:rsidR="00474A3F" w:rsidRPr="00CC1AB3" w:rsidRDefault="00CC1AB3">
    <w:pPr>
      <w:pStyle w:val="Header"/>
      <w:rPr>
        <w:sz w:val="8"/>
        <w:szCs w:val="8"/>
      </w:rPr>
    </w:pP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7C4641E" wp14:editId="3441A3AC">
              <wp:simplePos x="0" y="0"/>
              <wp:positionH relativeFrom="column">
                <wp:posOffset>0</wp:posOffset>
              </wp:positionH>
              <wp:positionV relativeFrom="paragraph">
                <wp:posOffset>-7620</wp:posOffset>
              </wp:positionV>
              <wp:extent cx="10241280" cy="7114637"/>
              <wp:effectExtent l="0" t="0" r="0" b="3937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1280" cy="7114637"/>
                        <a:chOff x="0" y="0"/>
                        <a:chExt cx="10242752" cy="7114637"/>
                      </a:xfrm>
                    </wpg:grpSpPr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oup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reeform: Shape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reeform: Shape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reeform: Shape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reeform: Shape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reeform: Shape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reeform: Shape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reeform: Shape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reeform: Shape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reeform: Shape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reeform: Shape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reeform: Shape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reeform: Shape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reeform: Shape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reeform: Shape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reeform: Shape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reeform: Shape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reeform: Shape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reeform: Shape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reeform: Shape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reeform: Shape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reeform: Shape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reeform: Shape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reeform: Shape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reeform: Shape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reeform: Shape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reeform: Shape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reeform: Shape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reeform: Shape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reeform: Shape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reeform: Shape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reeform: Shape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reeform: Shape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reeform: Shape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oup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reeform: Shape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reeform: Shape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reeform: Shape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reeform: Shape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reeform: Shape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reeform: Shape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reeform: Shape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reeform: Shape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reeform: Shape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reeform: Shape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reeform: Shape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reeform: Shape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reeform: Shape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reeform: Shape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reeform: Shape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reeform: Shape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reeform: Shape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reeform: Shape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reeform: Shape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reeform: Shape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reeform: Shape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reeform: Shape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reeform: Shape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reeform: Shape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reeform: Shape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reeform: Shape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reeform: Shape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reeform: Shape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reeform: Shape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reeform: Shape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reeform: Shape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reeform: Shape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reeform: Shape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BBCD5A5" id="Group 4" o:spid="_x0000_s1026" alt="&quot;&quot;" style="position:absolute;margin-left:0;margin-top:-.6pt;width:806.4pt;height:560.2pt;z-index:-251653120;mso-width-percent:953;mso-height-percent:941;mso-width-percent:953;mso-height-percent:941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">
              <v:rect id="Rectangle 2" o:spid="_x0000_s1027" alt="&quot;&quot;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oup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reeform: Shape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oup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reeform: Shape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8F7F" w14:textId="77777777" w:rsidR="00781022" w:rsidRPr="00CC1AB3" w:rsidRDefault="00781022">
    <w:pPr>
      <w:pStyle w:val="Header"/>
      <w:rPr>
        <w:sz w:val="4"/>
        <w:szCs w:val="4"/>
      </w:rPr>
    </w:pPr>
    <w:r w:rsidRPr="00CC1AB3">
      <w:rPr>
        <w:noProof/>
        <w:sz w:val="4"/>
        <w:szCs w:val="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530CFFB" wp14:editId="4CA7A97F">
              <wp:simplePos x="0" y="0"/>
              <mc:AlternateContent>
                <mc:Choice Requires="wp14">
                  <wp:positionH relativeFrom="page">
                    <wp14:pctPosHOffset>2300</wp14:pctPosHOffset>
                  </wp:positionH>
                </mc:Choice>
                <mc:Fallback>
                  <wp:positionH relativeFrom="page">
                    <wp:posOffset>231140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2900</wp14:pctPosVOffset>
                  </wp:positionV>
                </mc:Choice>
                <mc:Fallback>
                  <wp:positionV relativeFrom="page">
                    <wp:posOffset>224790</wp:posOffset>
                  </wp:positionV>
                </mc:Fallback>
              </mc:AlternateContent>
              <wp:extent cx="4791456" cy="7312660"/>
              <wp:effectExtent l="0" t="0" r="0" b="127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1456" cy="7312660"/>
                        <a:chOff x="0" y="0"/>
                        <a:chExt cx="4791456" cy="731266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oup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reeform: Shape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reeform: Shape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reeform: Shape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reeform: Shape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reeform: Shape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reeform: Shape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reeform: Shape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reeform: Shape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reeform: Shape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reeform: Shape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reeform: Shape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eform: Shape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reeform: Shape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reeform: Shape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reeform: Shape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reeform: Shape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reeform: Shape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reeform: Shape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reeform: Shape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reeform: Shape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reeform: Shape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reeform: Shape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reeform: Shape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reeform: Shape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reeform: Shape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reeform: Shape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reeform: Shape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reeform: Shape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reeform: Shape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reeform: Shape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reeform: Shape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reeform: Shape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reeform: Shape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reeform: Shape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reeform: Shape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reeform: Shape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reeform: Shape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reeform: Shape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reeform: Shape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reeform: Shape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reeform: Shape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reeform: Shape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reeform: Shape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reeform: Shape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reeform: Shape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reeform: Shape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reeform: Shape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reeform: Shape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reeform: Shape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reeform: Shape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reeform: Shape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reeform: Shape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reeform: Shape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reeform: Shape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reeform: Shape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reeform: Shape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reeform: Shape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reeform: Shape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reeform: Shape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reeform: Shape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47600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3561E966" id="Group 6" o:spid="_x0000_s1026" alt="&quot;&quot;" style="position:absolute;margin-left:0;margin-top:0;width:377.3pt;height:575.8pt;z-index:-251657216;mso-width-percent:476;mso-height-percent:941;mso-left-percent:23;mso-top-percent:29;mso-position-horizontal-relative:page;mso-position-vertical-relative:page;mso-width-percent:476;mso-height-percent:941;mso-left-percent:23;mso-top-percent:29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">
              <v:rect id="Rectangle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oup 2955" o:spid="_x0000_s1028" alt="&quot;&quot;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reeform: Shape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reeform: Shape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reeform: Shape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reeform: Shape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reeform: Shape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reeform: Shape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reeform: Shape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reeform: Shape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reeform: Shape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reeform: Shape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reeform: Shape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reeform: Shape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reeform: Shape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reeform: Shape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reeform: Shape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reeform: Shape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reeform: Shape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reeform: Shape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reeform: Shape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reeform: Shape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reeform: Shape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reeform: Shape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reeform: Shape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reeform: Shape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reeform: Shape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reeform: Shape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reeform: Shape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9B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30161C"/>
    <w:rsid w:val="00340644"/>
    <w:rsid w:val="003B049B"/>
    <w:rsid w:val="003D0D60"/>
    <w:rsid w:val="003E30CD"/>
    <w:rsid w:val="00420C18"/>
    <w:rsid w:val="00426225"/>
    <w:rsid w:val="00474A3F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C54BE1"/>
    <w:rsid w:val="00C66B92"/>
    <w:rsid w:val="00CB5F66"/>
    <w:rsid w:val="00CC1AB3"/>
    <w:rsid w:val="00CE0A3D"/>
    <w:rsid w:val="00CE3E6C"/>
    <w:rsid w:val="00CE4D7B"/>
    <w:rsid w:val="00D90FD2"/>
    <w:rsid w:val="00DC2E57"/>
    <w:rsid w:val="00DE490A"/>
    <w:rsid w:val="00E35597"/>
    <w:rsid w:val="00E677C0"/>
    <w:rsid w:val="00E82EB1"/>
    <w:rsid w:val="00F23C69"/>
    <w:rsid w:val="00F37065"/>
    <w:rsid w:val="00F46A4E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4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61C"/>
  </w:style>
  <w:style w:type="paragraph" w:styleId="Heading1">
    <w:name w:val="heading 1"/>
    <w:basedOn w:val="Normal"/>
    <w:next w:val="Normal"/>
    <w:link w:val="Heading1Char"/>
    <w:uiPriority w:val="9"/>
    <w:qFormat/>
    <w:rsid w:val="00781022"/>
    <w:pPr>
      <w:keepNext/>
      <w:keepLines/>
      <w:spacing w:before="240" w:after="0"/>
      <w:outlineLvl w:val="0"/>
    </w:pPr>
    <w:rPr>
      <w:rFonts w:asciiTheme="majorHAnsi" w:eastAsia="Times New Roman" w:hAnsiTheme="majorHAnsi" w:cs="Arial Black"/>
      <w:b/>
      <w:bCs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30161C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825037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asciiTheme="majorHAnsi" w:hAnsiTheme="majorHAnsi" w:cs="Arial"/>
      <w:b/>
      <w:bCs/>
      <w:spacing w:val="22"/>
      <w:kern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0161C"/>
    <w:rPr>
      <w:rFonts w:asciiTheme="majorHAnsi" w:hAnsiTheme="majorHAnsi" w:cs="Arial"/>
      <w:b/>
      <w:szCs w:val="8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61C"/>
    <w:rPr>
      <w:rFonts w:asciiTheme="majorHAnsi" w:hAnsiTheme="majorHAnsi" w:cs="Arial"/>
      <w:b/>
      <w:bCs/>
      <w:spacing w:val="22"/>
      <w:kern w:val="3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1022"/>
    <w:rPr>
      <w:rFonts w:asciiTheme="majorHAnsi" w:eastAsia="Times New Roman" w:hAnsiTheme="majorHAnsi" w:cs="Arial Black"/>
      <w:b/>
      <w:bCs/>
      <w:color w:val="000000" w:themeColor="text1"/>
      <w:sz w:val="48"/>
      <w:szCs w:val="48"/>
      <w:lang w:eastAsia="en-US"/>
    </w:rPr>
  </w:style>
  <w:style w:type="table" w:styleId="TableGridLight">
    <w:name w:val="Grid Table Light"/>
    <w:basedOn w:val="TableNormal"/>
    <w:uiPriority w:val="40"/>
    <w:rsid w:val="00A3528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474A3F"/>
    <w:rPr>
      <w:b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A3F"/>
    <w:rPr>
      <w:rFonts w:cs="Times New Roman"/>
      <w:b/>
      <w:noProof/>
      <w:color w:val="000000" w:themeColor="text1"/>
      <w:sz w:val="96"/>
      <w:szCs w:val="5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74A3F"/>
    <w:rPr>
      <w:color w:val="808080"/>
    </w:rPr>
  </w:style>
  <w:style w:type="character" w:styleId="Strong">
    <w:name w:val="Strong"/>
    <w:basedOn w:val="DefaultParagraphFont"/>
    <w:uiPriority w:val="22"/>
    <w:qFormat/>
    <w:rsid w:val="003016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\AppData\Roaming\Microsoft\Templates\Religious%20service%20progra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E4A541AB2C4AA6AD3B7457E6E19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ED6A-B5F2-4C37-AD68-951FE98C4455}"/>
      </w:docPartPr>
      <w:docPartBody>
        <w:p w:rsidR="00000000" w:rsidRDefault="005E59D0">
          <w:pPr>
            <w:pStyle w:val="2AE4A541AB2C4AA6AD3B7457E6E19F30"/>
          </w:pPr>
          <w:r w:rsidRPr="0030161C">
            <w:t>Event Committee</w:t>
          </w:r>
        </w:p>
      </w:docPartBody>
    </w:docPart>
    <w:docPart>
      <w:docPartPr>
        <w:name w:val="020DB6FD2DE74992AD1AA7F16E243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AC475-400E-4676-A3F4-BD1008D7A40B}"/>
      </w:docPartPr>
      <w:docPartBody>
        <w:p w:rsidR="00000000" w:rsidRDefault="005E59D0">
          <w:pPr>
            <w:pStyle w:val="020DB6FD2DE74992AD1AA7F16E2430A8"/>
          </w:pPr>
          <w:r w:rsidRPr="008C1733">
            <w:rPr>
              <w:rFonts w:asciiTheme="majorHAnsi" w:eastAsia="Times New Roman" w:hAnsiTheme="majorHAnsi" w:cs="Arial"/>
            </w:rPr>
            <w:t>Name 1</w:t>
          </w:r>
        </w:p>
      </w:docPartBody>
    </w:docPart>
    <w:docPart>
      <w:docPartPr>
        <w:name w:val="7D4E13AF189C46898AB6B9EE40AB1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F4653-0BD0-4943-95EC-119ED2FC361C}"/>
      </w:docPartPr>
      <w:docPartBody>
        <w:p w:rsidR="00000000" w:rsidRDefault="005E59D0">
          <w:pPr>
            <w:pStyle w:val="7D4E13AF189C46898AB6B9EE40AB141E"/>
          </w:pPr>
          <w:r w:rsidRPr="00D90FD2">
            <w:t>Name 2</w:t>
          </w:r>
        </w:p>
      </w:docPartBody>
    </w:docPart>
    <w:docPart>
      <w:docPartPr>
        <w:name w:val="27DD70E6B1F44B799BB257896C006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3BAEF-07BD-4770-8F1A-1193E715FC9E}"/>
      </w:docPartPr>
      <w:docPartBody>
        <w:p w:rsidR="00000000" w:rsidRDefault="005E59D0">
          <w:pPr>
            <w:pStyle w:val="27DD70E6B1F44B799BB257896C006ACD"/>
          </w:pPr>
          <w:r w:rsidRPr="008C1733">
            <w:t>Volunteers</w:t>
          </w:r>
        </w:p>
      </w:docPartBody>
    </w:docPart>
    <w:docPart>
      <w:docPartPr>
        <w:name w:val="7F91F237B9024F208A37B12E82C41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E576F-861B-4B70-8440-C84EB1340F51}"/>
      </w:docPartPr>
      <w:docPartBody>
        <w:p w:rsidR="00000000" w:rsidRDefault="005E59D0">
          <w:pPr>
            <w:pStyle w:val="7F91F237B9024F208A37B12E82C41517"/>
          </w:pPr>
          <w:r w:rsidRPr="008C1733">
            <w:rPr>
              <w:rFonts w:asciiTheme="majorHAnsi" w:eastAsia="Times New Roman" w:hAnsiTheme="majorHAnsi" w:cs="Arial"/>
            </w:rPr>
            <w:t>Name 1</w:t>
          </w:r>
        </w:p>
      </w:docPartBody>
    </w:docPart>
    <w:docPart>
      <w:docPartPr>
        <w:name w:val="03C2C89465E343AA91B45183B046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2CA69-C2CB-4E36-BD71-B82AB457A7E0}"/>
      </w:docPartPr>
      <w:docPartBody>
        <w:p w:rsidR="00000000" w:rsidRDefault="005E59D0">
          <w:pPr>
            <w:pStyle w:val="03C2C89465E343AA91B45183B046BC0A"/>
          </w:pPr>
          <w:r w:rsidRPr="00D90FD2">
            <w:rPr>
              <w:rFonts w:asciiTheme="majorHAnsi" w:eastAsia="Times New Roman" w:hAnsiTheme="majorHAnsi" w:cs="Arial"/>
            </w:rPr>
            <w:t>Name 2</w:t>
          </w:r>
        </w:p>
      </w:docPartBody>
    </w:docPart>
    <w:docPart>
      <w:docPartPr>
        <w:name w:val="A7378762D75646A68381F2AF9A0B5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9CE9D-91A1-492F-B89F-E747D7ADAAFE}"/>
      </w:docPartPr>
      <w:docPartBody>
        <w:p w:rsidR="00000000" w:rsidRDefault="005E59D0">
          <w:pPr>
            <w:pStyle w:val="A7378762D75646A68381F2AF9A0B57E5"/>
          </w:pPr>
          <w:r w:rsidRPr="008C1733">
            <w:t>Contributors</w:t>
          </w:r>
        </w:p>
      </w:docPartBody>
    </w:docPart>
    <w:docPart>
      <w:docPartPr>
        <w:name w:val="398DD91B73484F23A0DECC805DD5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E7F5-6C75-4D39-9533-D24A3314E4B4}"/>
      </w:docPartPr>
      <w:docPartBody>
        <w:p w:rsidR="00000000" w:rsidRDefault="005E59D0">
          <w:pPr>
            <w:pStyle w:val="398DD91B73484F23A0DECC805DD57277"/>
          </w:pPr>
          <w:r w:rsidRPr="008C1733">
            <w:rPr>
              <w:rFonts w:asciiTheme="majorHAnsi" w:eastAsia="Times New Roman" w:hAnsiTheme="majorHAnsi" w:cs="Arial"/>
            </w:rPr>
            <w:t>Name 1</w:t>
          </w:r>
        </w:p>
      </w:docPartBody>
    </w:docPart>
    <w:docPart>
      <w:docPartPr>
        <w:name w:val="25E632CF5C4A491A8044E4079D8FE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8C97-DA8D-4155-9E31-55C902B4769F}"/>
      </w:docPartPr>
      <w:docPartBody>
        <w:p w:rsidR="00000000" w:rsidRDefault="005E59D0" w:rsidP="005E59D0">
          <w:pPr>
            <w:pStyle w:val="25E632CF5C4A491A8044E4079D8FE7ED"/>
          </w:pPr>
          <w:r w:rsidRPr="0030161C">
            <w:t>Special Thanks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D0"/>
    <w:rsid w:val="005E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link w:val="Heading2Char"/>
    <w:uiPriority w:val="9"/>
    <w:qFormat/>
    <w:pPr>
      <w:keepLines w:val="0"/>
      <w:spacing w:before="280" w:after="120" w:line="240" w:lineRule="auto"/>
      <w:contextualSpacing/>
      <w:jc w:val="center"/>
      <w:outlineLvl w:val="1"/>
    </w:pPr>
    <w:rPr>
      <w:rFonts w:eastAsiaTheme="minorEastAsia" w:cs="Arial"/>
      <w:b/>
      <w:color w:val="auto"/>
      <w:sz w:val="28"/>
      <w:szCs w:val="8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EBCAD886A47F4BE192E806D70F5EA">
    <w:name w:val="535EBCAD886A47F4BE192E806D70F5EA"/>
  </w:style>
  <w:style w:type="paragraph" w:customStyle="1" w:styleId="2AE4A541AB2C4AA6AD3B7457E6E19F30">
    <w:name w:val="2AE4A541AB2C4AA6AD3B7457E6E19F30"/>
  </w:style>
  <w:style w:type="paragraph" w:customStyle="1" w:styleId="020DB6FD2DE74992AD1AA7F16E2430A8">
    <w:name w:val="020DB6FD2DE74992AD1AA7F16E2430A8"/>
  </w:style>
  <w:style w:type="paragraph" w:customStyle="1" w:styleId="7D4E13AF189C46898AB6B9EE40AB141E">
    <w:name w:val="7D4E13AF189C46898AB6B9EE40AB141E"/>
  </w:style>
  <w:style w:type="paragraph" w:customStyle="1" w:styleId="27DD70E6B1F44B799BB257896C006ACD">
    <w:name w:val="27DD70E6B1F44B799BB257896C006ACD"/>
  </w:style>
  <w:style w:type="paragraph" w:customStyle="1" w:styleId="7F91F237B9024F208A37B12E82C41517">
    <w:name w:val="7F91F237B9024F208A37B12E82C41517"/>
  </w:style>
  <w:style w:type="paragraph" w:customStyle="1" w:styleId="03C2C89465E343AA91B45183B046BC0A">
    <w:name w:val="03C2C89465E343AA91B45183B046BC0A"/>
  </w:style>
  <w:style w:type="paragraph" w:customStyle="1" w:styleId="A7378762D75646A68381F2AF9A0B57E5">
    <w:name w:val="A7378762D75646A68381F2AF9A0B57E5"/>
  </w:style>
  <w:style w:type="paragraph" w:customStyle="1" w:styleId="398DD91B73484F23A0DECC805DD57277">
    <w:name w:val="398DD91B73484F23A0DECC805DD57277"/>
  </w:style>
  <w:style w:type="paragraph" w:customStyle="1" w:styleId="FF80F6C8205F4D94909CF33E30BDF665">
    <w:name w:val="FF80F6C8205F4D94909CF33E30BDF665"/>
  </w:style>
  <w:style w:type="paragraph" w:styleId="Title">
    <w:name w:val="Title"/>
    <w:basedOn w:val="Normal"/>
    <w:next w:val="Normal"/>
    <w:link w:val="TitleChar"/>
    <w:uiPriority w:val="10"/>
    <w:qFormat/>
    <w:rsid w:val="005E59D0"/>
    <w:pPr>
      <w:spacing w:after="60" w:line="240" w:lineRule="auto"/>
      <w:jc w:val="center"/>
    </w:pPr>
    <w:rPr>
      <w:b/>
      <w:sz w:val="9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5E59D0"/>
    <w:rPr>
      <w:b/>
      <w:sz w:val="96"/>
      <w:szCs w:val="56"/>
      <w:lang w:eastAsia="ja-JP"/>
    </w:rPr>
  </w:style>
  <w:style w:type="paragraph" w:customStyle="1" w:styleId="CDB53E1444B5412CB0D8F09845247BAC">
    <w:name w:val="CDB53E1444B5412CB0D8F09845247BAC"/>
  </w:style>
  <w:style w:type="paragraph" w:customStyle="1" w:styleId="ABDF3E9D7AEF4DD487FF628ED6B62863">
    <w:name w:val="ABDF3E9D7AEF4DD487FF628ED6B62863"/>
  </w:style>
  <w:style w:type="paragraph" w:customStyle="1" w:styleId="382DED0C431E41C5B3B62AD3E2CD1DD5">
    <w:name w:val="382DED0C431E41C5B3B62AD3E2CD1DD5"/>
  </w:style>
  <w:style w:type="paragraph" w:customStyle="1" w:styleId="29213287F9AB4AA684890D5F5535E971">
    <w:name w:val="29213287F9AB4AA684890D5F5535E971"/>
  </w:style>
  <w:style w:type="paragraph" w:customStyle="1" w:styleId="FA0BACC0CEB9444BA5BDABB7E0C3E8B1">
    <w:name w:val="FA0BACC0CEB9444BA5BDABB7E0C3E8B1"/>
  </w:style>
  <w:style w:type="paragraph" w:customStyle="1" w:styleId="B61B1B7574044CFBA9F2CA5358CC6737">
    <w:name w:val="B61B1B7574044CFBA9F2CA5358CC6737"/>
  </w:style>
  <w:style w:type="paragraph" w:customStyle="1" w:styleId="70EA33F239814052896901E4270862B9">
    <w:name w:val="70EA33F239814052896901E4270862B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Arial"/>
      <w:b/>
      <w:sz w:val="28"/>
      <w:szCs w:val="8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3BFF3516E99044F0B1EE349925A63002">
    <w:name w:val="3BFF3516E99044F0B1EE349925A63002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4FDBD635EE904C3181B3E9C9263EE2A8">
    <w:name w:val="4FDBD635EE904C3181B3E9C9263EE2A8"/>
  </w:style>
  <w:style w:type="paragraph" w:customStyle="1" w:styleId="855EBA720D384D6DB31AF031E74BF53D">
    <w:name w:val="855EBA720D384D6DB31AF031E74BF53D"/>
  </w:style>
  <w:style w:type="paragraph" w:customStyle="1" w:styleId="0550237B470B457881CD9038BB84AB86">
    <w:name w:val="0550237B470B457881CD9038BB84AB86"/>
  </w:style>
  <w:style w:type="paragraph" w:customStyle="1" w:styleId="DA217378D0A8494B9F80F40F34F49C8D">
    <w:name w:val="DA217378D0A8494B9F80F40F34F49C8D"/>
  </w:style>
  <w:style w:type="paragraph" w:customStyle="1" w:styleId="256CE57615144B84BE06F9E12F2515A8">
    <w:name w:val="256CE57615144B84BE06F9E12F2515A8"/>
  </w:style>
  <w:style w:type="paragraph" w:customStyle="1" w:styleId="94BF4A9961574400A6083690D8FB32A1">
    <w:name w:val="94BF4A9961574400A6083690D8FB32A1"/>
  </w:style>
  <w:style w:type="paragraph" w:customStyle="1" w:styleId="5059A5B8F7BC4B8FA7A1F3C72ED1C4D8">
    <w:name w:val="5059A5B8F7BC4B8FA7A1F3C72ED1C4D8"/>
  </w:style>
  <w:style w:type="paragraph" w:customStyle="1" w:styleId="400BD662D45F45EE9435206E87A6152A">
    <w:name w:val="400BD662D45F45EE9435206E87A6152A"/>
  </w:style>
  <w:style w:type="paragraph" w:customStyle="1" w:styleId="D2FD6122C8504CF5B8DD48A741794D30">
    <w:name w:val="D2FD6122C8504CF5B8DD48A741794D30"/>
  </w:style>
  <w:style w:type="paragraph" w:customStyle="1" w:styleId="00EC204DFC4D4779B066029B5ADB8ECF">
    <w:name w:val="00EC204DFC4D4779B066029B5ADB8ECF"/>
  </w:style>
  <w:style w:type="paragraph" w:customStyle="1" w:styleId="DD24363C345A40E1898E63A56965BCC8">
    <w:name w:val="DD24363C345A40E1898E63A56965BCC8"/>
  </w:style>
  <w:style w:type="paragraph" w:customStyle="1" w:styleId="A2B069253B5F404FBEB1B36D7CD538C3">
    <w:name w:val="A2B069253B5F404FBEB1B36D7CD538C3"/>
  </w:style>
  <w:style w:type="paragraph" w:customStyle="1" w:styleId="F06960968E334F56810F28989D2328F7">
    <w:name w:val="F06960968E334F56810F28989D2328F7"/>
  </w:style>
  <w:style w:type="paragraph" w:customStyle="1" w:styleId="2222DB24F3744EA1A2A3BAB91E85D649">
    <w:name w:val="2222DB24F3744EA1A2A3BAB91E85D649"/>
  </w:style>
  <w:style w:type="paragraph" w:customStyle="1" w:styleId="AEB50404664341F0B047312263868B5F">
    <w:name w:val="AEB50404664341F0B047312263868B5F"/>
  </w:style>
  <w:style w:type="paragraph" w:customStyle="1" w:styleId="19AEB560F3F94C5BADCAEA72EC1FB256">
    <w:name w:val="19AEB560F3F94C5BADCAEA72EC1FB256"/>
  </w:style>
  <w:style w:type="paragraph" w:customStyle="1" w:styleId="342F4D4320E8483CAE99D8AF75D858FF">
    <w:name w:val="342F4D4320E8483CAE99D8AF75D858FF"/>
  </w:style>
  <w:style w:type="paragraph" w:customStyle="1" w:styleId="4C42122E222E48AC938CDFCD1D489BF9">
    <w:name w:val="4C42122E222E48AC938CDFCD1D489BF9"/>
  </w:style>
  <w:style w:type="paragraph" w:customStyle="1" w:styleId="AAB14A85D16F4CADA5185BB6A4BD9981">
    <w:name w:val="AAB14A85D16F4CADA5185BB6A4BD9981"/>
  </w:style>
  <w:style w:type="paragraph" w:customStyle="1" w:styleId="9AB3DF1D88FA46DBABD0A62B7C72BFFC">
    <w:name w:val="9AB3DF1D88FA46DBABD0A62B7C72BFFC"/>
    <w:rsid w:val="005E59D0"/>
  </w:style>
  <w:style w:type="paragraph" w:customStyle="1" w:styleId="25E632CF5C4A491A8044E4079D8FE7ED">
    <w:name w:val="25E632CF5C4A491A8044E4079D8FE7ED"/>
    <w:rsid w:val="005E59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E12431-870C-46B8-A1B3-F63BC7AA1B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Religious service program</Template>
  <TotalTime>0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2022-05-25T17:20:00Z</dcterms:created>
  <dcterms:modified xsi:type="dcterms:W3CDTF">2022-05-25T17:51:00Z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